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8CCD1" w14:textId="5D6A111F" w:rsidR="00100B36" w:rsidRPr="00053C48" w:rsidRDefault="00B26962" w:rsidP="00100B36">
      <w:pPr>
        <w:pStyle w:val="Title"/>
        <w:spacing w:line="240" w:lineRule="auto"/>
        <w:jc w:val="center"/>
        <w:rPr>
          <w:rFonts w:ascii="Lucida Handwriting" w:hAnsi="Lucida Handwriting"/>
          <w:color w:val="0070C0"/>
          <w:sz w:val="48"/>
          <w:szCs w:val="48"/>
        </w:rPr>
      </w:pPr>
      <w:r>
        <w:rPr>
          <w:rFonts w:ascii="Lucida Handwriting" w:hAnsi="Lucida Handwriting"/>
          <w:color w:val="0070C0"/>
          <w:sz w:val="48"/>
          <w:szCs w:val="48"/>
        </w:rPr>
        <w:t>4</w:t>
      </w:r>
      <w:r w:rsidRPr="00B26962">
        <w:rPr>
          <w:rFonts w:ascii="Lucida Handwriting" w:hAnsi="Lucida Handwriting"/>
          <w:color w:val="0070C0"/>
          <w:sz w:val="48"/>
          <w:szCs w:val="48"/>
          <w:vertAlign w:val="superscript"/>
        </w:rPr>
        <w:t>th</w:t>
      </w:r>
      <w:r>
        <w:rPr>
          <w:rFonts w:ascii="Lucida Handwriting" w:hAnsi="Lucida Handwriting"/>
          <w:color w:val="0070C0"/>
          <w:sz w:val="48"/>
          <w:szCs w:val="48"/>
        </w:rPr>
        <w:t xml:space="preserve"> </w:t>
      </w:r>
      <w:r w:rsidR="000D5FC9" w:rsidRPr="00053C48">
        <w:rPr>
          <w:rFonts w:ascii="Lucida Handwriting" w:hAnsi="Lucida Handwriting"/>
          <w:color w:val="0070C0"/>
          <w:sz w:val="48"/>
          <w:szCs w:val="48"/>
        </w:rPr>
        <w:t>ANNUAL “</w:t>
      </w:r>
      <w:r w:rsidR="009610B1" w:rsidRPr="00053C48">
        <w:rPr>
          <w:rFonts w:ascii="Lucida Handwriting" w:hAnsi="Lucida Handwriting"/>
          <w:color w:val="0070C0"/>
          <w:sz w:val="48"/>
          <w:szCs w:val="48"/>
        </w:rPr>
        <w:t>Be the change</w:t>
      </w:r>
      <w:r w:rsidR="00100B36" w:rsidRPr="00053C48">
        <w:rPr>
          <w:rFonts w:ascii="Lucida Handwriting" w:hAnsi="Lucida Handwriting"/>
          <w:color w:val="0070C0"/>
          <w:sz w:val="48"/>
          <w:szCs w:val="48"/>
        </w:rPr>
        <w:t>”</w:t>
      </w:r>
      <w:r w:rsidR="00A54645" w:rsidRPr="00053C48">
        <w:rPr>
          <w:rFonts w:ascii="Lucida Handwriting" w:hAnsi="Lucida Handwriting"/>
          <w:color w:val="0070C0"/>
          <w:sz w:val="48"/>
          <w:szCs w:val="48"/>
        </w:rPr>
        <w:t xml:space="preserve"> </w:t>
      </w:r>
      <w:r w:rsidR="00362FD5" w:rsidRPr="00053C48">
        <w:rPr>
          <w:rFonts w:ascii="Lucida Handwriting" w:hAnsi="Lucida Handwriting"/>
          <w:color w:val="0070C0"/>
          <w:sz w:val="48"/>
          <w:szCs w:val="48"/>
        </w:rPr>
        <w:t>banquet</w:t>
      </w:r>
    </w:p>
    <w:p w14:paraId="114B77F1" w14:textId="54704CEB" w:rsidR="00934530" w:rsidRPr="0081440B" w:rsidRDefault="009610B1" w:rsidP="009610B1">
      <w:pPr>
        <w:pStyle w:val="Title"/>
        <w:spacing w:line="240" w:lineRule="auto"/>
        <w:jc w:val="center"/>
        <w:rPr>
          <w:caps w:val="0"/>
          <w:color w:val="C00000"/>
          <w:sz w:val="52"/>
          <w:szCs w:val="52"/>
        </w:rPr>
      </w:pPr>
      <w:r w:rsidRPr="0081440B">
        <w:rPr>
          <w:caps w:val="0"/>
          <w:color w:val="C00000"/>
          <w:sz w:val="52"/>
          <w:szCs w:val="52"/>
        </w:rPr>
        <w:t>Help Us Stop Addiction</w:t>
      </w:r>
    </w:p>
    <w:p w14:paraId="4F8C32F9" w14:textId="77777777" w:rsidR="0095245F" w:rsidRPr="0095245F" w:rsidRDefault="0095245F" w:rsidP="0095245F">
      <w:pPr>
        <w:spacing w:after="0" w:line="240" w:lineRule="auto"/>
        <w:jc w:val="center"/>
      </w:pPr>
    </w:p>
    <w:p w14:paraId="508C533F" w14:textId="0061195E" w:rsidR="00B20892" w:rsidRPr="00B20892" w:rsidRDefault="00362FD5" w:rsidP="0081440B">
      <w:pPr>
        <w:pStyle w:val="Location"/>
        <w:pBdr>
          <w:bottom w:val="dotted" w:sz="2" w:space="13" w:color="572111" w:themeColor="text2"/>
        </w:pBdr>
        <w:spacing w:after="0" w:line="240" w:lineRule="auto"/>
        <w:jc w:val="center"/>
        <w:rPr>
          <w:b/>
          <w:color w:val="auto"/>
          <w:sz w:val="56"/>
          <w:szCs w:val="56"/>
        </w:rPr>
      </w:pPr>
      <w:r>
        <w:rPr>
          <w:b/>
          <w:color w:val="auto"/>
          <w:sz w:val="40"/>
          <w:szCs w:val="40"/>
        </w:rPr>
        <w:t>Thursday</w:t>
      </w:r>
      <w:r w:rsidR="008A756B">
        <w:rPr>
          <w:b/>
          <w:color w:val="auto"/>
          <w:sz w:val="40"/>
          <w:szCs w:val="40"/>
        </w:rPr>
        <w:t>,</w:t>
      </w:r>
      <w:r>
        <w:rPr>
          <w:b/>
          <w:color w:val="auto"/>
          <w:sz w:val="40"/>
          <w:szCs w:val="40"/>
        </w:rPr>
        <w:t xml:space="preserve"> September </w:t>
      </w:r>
      <w:r w:rsidR="00EF0830">
        <w:rPr>
          <w:b/>
          <w:color w:val="auto"/>
          <w:sz w:val="40"/>
          <w:szCs w:val="40"/>
        </w:rPr>
        <w:t>1</w:t>
      </w:r>
      <w:r w:rsidR="00B26962">
        <w:rPr>
          <w:b/>
          <w:color w:val="auto"/>
          <w:sz w:val="40"/>
          <w:szCs w:val="40"/>
        </w:rPr>
        <w:t>7</w:t>
      </w:r>
      <w:proofErr w:type="gramStart"/>
      <w:r w:rsidRPr="00362FD5">
        <w:rPr>
          <w:b/>
          <w:color w:val="auto"/>
          <w:sz w:val="40"/>
          <w:szCs w:val="40"/>
          <w:vertAlign w:val="superscript"/>
        </w:rPr>
        <w:t>th</w:t>
      </w:r>
      <w:r w:rsidR="00742977">
        <w:rPr>
          <w:b/>
          <w:color w:val="auto"/>
          <w:sz w:val="40"/>
          <w:szCs w:val="40"/>
          <w:vertAlign w:val="superscript"/>
        </w:rPr>
        <w:t xml:space="preserve"> </w:t>
      </w:r>
      <w:r w:rsidR="008A756B">
        <w:rPr>
          <w:b/>
          <w:color w:val="auto"/>
          <w:sz w:val="40"/>
          <w:szCs w:val="40"/>
        </w:rPr>
        <w:t>,</w:t>
      </w:r>
      <w:proofErr w:type="gramEnd"/>
      <w:r w:rsidR="008A756B">
        <w:rPr>
          <w:b/>
          <w:color w:val="auto"/>
          <w:sz w:val="40"/>
          <w:szCs w:val="40"/>
        </w:rPr>
        <w:t xml:space="preserve"> </w:t>
      </w:r>
      <w:r w:rsidR="001917D0">
        <w:rPr>
          <w:b/>
          <w:color w:val="auto"/>
          <w:sz w:val="40"/>
          <w:szCs w:val="40"/>
        </w:rPr>
        <w:t>202</w:t>
      </w:r>
      <w:r w:rsidR="00D37D8B">
        <w:rPr>
          <w:b/>
          <w:color w:val="auto"/>
          <w:sz w:val="40"/>
          <w:szCs w:val="40"/>
        </w:rPr>
        <w:t>6</w:t>
      </w:r>
      <w:r w:rsidR="00E33EBE">
        <w:rPr>
          <w:b/>
          <w:color w:val="auto"/>
          <w:sz w:val="40"/>
          <w:szCs w:val="40"/>
        </w:rPr>
        <w:t xml:space="preserve">  </w:t>
      </w:r>
      <w:r>
        <w:rPr>
          <w:b/>
          <w:color w:val="auto"/>
          <w:sz w:val="40"/>
          <w:szCs w:val="40"/>
        </w:rPr>
        <w:t>6 pm</w:t>
      </w:r>
      <w:r w:rsidR="009610B1" w:rsidRPr="00A610B5">
        <w:rPr>
          <w:b/>
          <w:color w:val="auto"/>
          <w:sz w:val="40"/>
          <w:szCs w:val="40"/>
        </w:rPr>
        <w:t xml:space="preserve"> – </w:t>
      </w:r>
      <w:r w:rsidR="00234DBA">
        <w:rPr>
          <w:b/>
          <w:color w:val="auto"/>
          <w:sz w:val="40"/>
          <w:szCs w:val="40"/>
        </w:rPr>
        <w:t>8</w:t>
      </w:r>
      <w:r w:rsidR="009610B1" w:rsidRPr="00A610B5">
        <w:rPr>
          <w:b/>
          <w:color w:val="auto"/>
          <w:sz w:val="40"/>
          <w:szCs w:val="40"/>
        </w:rPr>
        <w:t xml:space="preserve"> pm</w:t>
      </w:r>
      <w:r w:rsidR="00B20892" w:rsidRPr="00B20892">
        <w:rPr>
          <w:b/>
          <w:color w:val="auto"/>
          <w:sz w:val="56"/>
          <w:szCs w:val="56"/>
        </w:rPr>
        <w:tab/>
      </w:r>
    </w:p>
    <w:p w14:paraId="4D0A7180" w14:textId="5B162663" w:rsidR="009610B1" w:rsidRDefault="00234DBA" w:rsidP="0081440B">
      <w:pPr>
        <w:pStyle w:val="Location"/>
        <w:pBdr>
          <w:bottom w:val="dotted" w:sz="2" w:space="13" w:color="572111" w:themeColor="text2"/>
        </w:pBdr>
        <w:spacing w:after="0" w:line="240" w:lineRule="auto"/>
        <w:jc w:val="center"/>
        <w:rPr>
          <w:b/>
          <w:color w:val="auto"/>
        </w:rPr>
      </w:pPr>
      <w:r>
        <w:rPr>
          <w:b/>
          <w:color w:val="auto"/>
        </w:rPr>
        <w:t>Donald W. Reynolds Center</w:t>
      </w:r>
    </w:p>
    <w:p w14:paraId="483BBE4B" w14:textId="16FA29FB" w:rsidR="00234DBA" w:rsidRPr="00277FCB" w:rsidRDefault="0001394B" w:rsidP="0081440B">
      <w:pPr>
        <w:pStyle w:val="Location"/>
        <w:pBdr>
          <w:bottom w:val="dotted" w:sz="2" w:space="13" w:color="572111" w:themeColor="text2"/>
        </w:pBdr>
        <w:spacing w:after="0" w:line="240" w:lineRule="auto"/>
        <w:jc w:val="center"/>
        <w:rPr>
          <w:b/>
          <w:color w:val="auto"/>
        </w:rPr>
      </w:pPr>
      <w:r>
        <w:rPr>
          <w:b/>
          <w:color w:val="auto"/>
        </w:rPr>
        <w:t>105 Reynolds Ave., Poteau, OK 74953</w:t>
      </w:r>
    </w:p>
    <w:p w14:paraId="4185033C" w14:textId="166F3735" w:rsidR="00675FF8" w:rsidRPr="00624E84" w:rsidRDefault="0079578E" w:rsidP="008D3766">
      <w:pPr>
        <w:spacing w:after="0" w:line="276" w:lineRule="auto"/>
        <w:ind w:left="0"/>
        <w:jc w:val="center"/>
        <w:rPr>
          <w:b/>
          <w:iCs/>
          <w:color w:val="0070C0"/>
          <w:sz w:val="40"/>
          <w:szCs w:val="40"/>
        </w:rPr>
      </w:pPr>
      <w:r w:rsidRPr="00624E84">
        <w:rPr>
          <w:b/>
          <w:iCs/>
          <w:color w:val="0070C0"/>
          <w:sz w:val="40"/>
          <w:szCs w:val="40"/>
        </w:rPr>
        <w:t>Dinner Catered by Eli French</w:t>
      </w:r>
    </w:p>
    <w:p w14:paraId="55A65E76" w14:textId="2C2461FD" w:rsidR="00223597" w:rsidRPr="00624E84" w:rsidRDefault="0081440B" w:rsidP="008D3766">
      <w:pPr>
        <w:spacing w:after="0" w:line="276" w:lineRule="auto"/>
        <w:ind w:left="0"/>
        <w:jc w:val="center"/>
        <w:rPr>
          <w:b/>
          <w:iCs/>
          <w:color w:val="0070C0"/>
          <w:sz w:val="40"/>
          <w:szCs w:val="40"/>
        </w:rPr>
      </w:pPr>
      <w:bookmarkStart w:id="0" w:name="_Hlk207027021"/>
      <w:r w:rsidRPr="00624E84">
        <w:rPr>
          <w:b/>
          <w:i/>
          <w:color w:val="C00000"/>
          <w:sz w:val="40"/>
          <w:szCs w:val="40"/>
        </w:rPr>
        <w:t>~</w:t>
      </w:r>
      <w:bookmarkEnd w:id="0"/>
      <w:r w:rsidRPr="00624E84">
        <w:rPr>
          <w:b/>
          <w:i/>
          <w:color w:val="C00000"/>
          <w:sz w:val="40"/>
          <w:szCs w:val="40"/>
        </w:rPr>
        <w:t xml:space="preserve"> </w:t>
      </w:r>
      <w:r w:rsidR="00223597" w:rsidRPr="00624E84">
        <w:rPr>
          <w:b/>
          <w:iCs/>
          <w:color w:val="C00000"/>
          <w:sz w:val="40"/>
          <w:szCs w:val="40"/>
        </w:rPr>
        <w:t xml:space="preserve">Silent Auction </w:t>
      </w:r>
      <w:r w:rsidR="0035078C" w:rsidRPr="00624E84">
        <w:rPr>
          <w:b/>
          <w:i/>
          <w:color w:val="C00000"/>
          <w:sz w:val="40"/>
          <w:szCs w:val="40"/>
        </w:rPr>
        <w:t>~</w:t>
      </w:r>
    </w:p>
    <w:p w14:paraId="4B0AFFBD" w14:textId="15547027" w:rsidR="007C2234" w:rsidRPr="0081440B" w:rsidRDefault="003C153B" w:rsidP="008D3766">
      <w:pPr>
        <w:spacing w:after="0" w:line="276" w:lineRule="auto"/>
        <w:ind w:left="0"/>
        <w:jc w:val="center"/>
        <w:rPr>
          <w:b/>
          <w:iCs/>
          <w:color w:val="0070C0"/>
          <w:sz w:val="36"/>
          <w:szCs w:val="36"/>
        </w:rPr>
      </w:pPr>
      <w:r w:rsidRPr="0081440B">
        <w:rPr>
          <w:b/>
          <w:iCs/>
          <w:color w:val="0070C0"/>
          <w:sz w:val="36"/>
          <w:szCs w:val="36"/>
        </w:rPr>
        <w:t xml:space="preserve"> Testimonies ~</w:t>
      </w:r>
      <w:r w:rsidR="00E97E3E" w:rsidRPr="0081440B">
        <w:rPr>
          <w:b/>
          <w:iCs/>
          <w:color w:val="0070C0"/>
          <w:sz w:val="36"/>
          <w:szCs w:val="36"/>
        </w:rPr>
        <w:t xml:space="preserve"> Addiction Awareness</w:t>
      </w:r>
      <w:r w:rsidR="00A41082">
        <w:rPr>
          <w:b/>
          <w:iCs/>
          <w:color w:val="0070C0"/>
          <w:sz w:val="36"/>
          <w:szCs w:val="36"/>
        </w:rPr>
        <w:t xml:space="preserve"> </w:t>
      </w:r>
    </w:p>
    <w:p w14:paraId="4DE9A09B" w14:textId="635F3D24" w:rsidR="009D41EA" w:rsidRDefault="009D41EA" w:rsidP="008D3766">
      <w:pPr>
        <w:spacing w:after="0" w:line="276" w:lineRule="auto"/>
        <w:ind w:left="0"/>
        <w:jc w:val="center"/>
        <w:rPr>
          <w:b/>
          <w:iCs/>
          <w:color w:val="C00000"/>
          <w:sz w:val="40"/>
          <w:szCs w:val="40"/>
        </w:rPr>
      </w:pPr>
    </w:p>
    <w:p w14:paraId="70514C5B" w14:textId="79C56109" w:rsidR="00FF1115" w:rsidRPr="004A6DA4" w:rsidRDefault="00DA0C43" w:rsidP="008D3766">
      <w:pPr>
        <w:spacing w:after="0" w:line="276" w:lineRule="auto"/>
        <w:ind w:left="0"/>
        <w:jc w:val="center"/>
        <w:rPr>
          <w:b/>
          <w:iCs/>
          <w:color w:val="auto"/>
          <w:sz w:val="40"/>
          <w:szCs w:val="40"/>
        </w:rPr>
      </w:pPr>
      <w:r>
        <w:rPr>
          <w:b/>
          <w:iCs/>
          <w:color w:val="auto"/>
          <w:sz w:val="40"/>
          <w:szCs w:val="40"/>
        </w:rPr>
        <w:t xml:space="preserve">Banquet </w:t>
      </w:r>
      <w:r w:rsidR="003E0DB0" w:rsidRPr="004A6DA4">
        <w:rPr>
          <w:b/>
          <w:iCs/>
          <w:color w:val="auto"/>
          <w:sz w:val="40"/>
          <w:szCs w:val="40"/>
        </w:rPr>
        <w:t xml:space="preserve">Tickets </w:t>
      </w:r>
      <w:r w:rsidR="00A82BE7" w:rsidRPr="004A6DA4">
        <w:rPr>
          <w:b/>
          <w:iCs/>
          <w:color w:val="auto"/>
          <w:sz w:val="40"/>
          <w:szCs w:val="40"/>
        </w:rPr>
        <w:t>$</w:t>
      </w:r>
      <w:r w:rsidR="00397F22">
        <w:rPr>
          <w:b/>
          <w:iCs/>
          <w:color w:val="auto"/>
          <w:sz w:val="40"/>
          <w:szCs w:val="40"/>
        </w:rPr>
        <w:t>40</w:t>
      </w:r>
      <w:r w:rsidR="0044335E" w:rsidRPr="004A6DA4">
        <w:rPr>
          <w:b/>
          <w:iCs/>
          <w:color w:val="auto"/>
          <w:sz w:val="40"/>
          <w:szCs w:val="40"/>
        </w:rPr>
        <w:t xml:space="preserve"> each / </w:t>
      </w:r>
      <w:r w:rsidR="00FF1115" w:rsidRPr="004A6DA4">
        <w:rPr>
          <w:b/>
          <w:iCs/>
          <w:color w:val="auto"/>
          <w:sz w:val="40"/>
          <w:szCs w:val="40"/>
        </w:rPr>
        <w:t>Whole Table</w:t>
      </w:r>
      <w:r w:rsidR="007F2362" w:rsidRPr="004A6DA4">
        <w:rPr>
          <w:b/>
          <w:iCs/>
          <w:color w:val="auto"/>
          <w:sz w:val="40"/>
          <w:szCs w:val="40"/>
        </w:rPr>
        <w:t xml:space="preserve"> (8 tickets) $</w:t>
      </w:r>
      <w:r w:rsidR="00397F22">
        <w:rPr>
          <w:b/>
          <w:iCs/>
          <w:color w:val="auto"/>
          <w:sz w:val="40"/>
          <w:szCs w:val="40"/>
        </w:rPr>
        <w:t>300</w:t>
      </w:r>
    </w:p>
    <w:p w14:paraId="07EDE403" w14:textId="32E8ED59" w:rsidR="007F3525" w:rsidRDefault="0044335E" w:rsidP="008D3766">
      <w:pPr>
        <w:spacing w:after="0" w:line="276" w:lineRule="auto"/>
        <w:ind w:left="0"/>
        <w:jc w:val="center"/>
        <w:rPr>
          <w:b/>
          <w:iCs/>
          <w:color w:val="auto"/>
          <w:sz w:val="40"/>
          <w:szCs w:val="40"/>
        </w:rPr>
      </w:pPr>
      <w:r w:rsidRPr="004A6DA4">
        <w:rPr>
          <w:b/>
          <w:iCs/>
          <w:color w:val="auto"/>
          <w:sz w:val="40"/>
          <w:szCs w:val="40"/>
        </w:rPr>
        <w:t>Sponsor</w:t>
      </w:r>
      <w:r w:rsidR="0027493E">
        <w:rPr>
          <w:b/>
          <w:iCs/>
          <w:color w:val="auto"/>
          <w:sz w:val="40"/>
          <w:szCs w:val="40"/>
        </w:rPr>
        <w:t>ship</w:t>
      </w:r>
      <w:r w:rsidR="0044384D" w:rsidRPr="004A6DA4">
        <w:rPr>
          <w:b/>
          <w:iCs/>
          <w:color w:val="auto"/>
          <w:sz w:val="40"/>
          <w:szCs w:val="40"/>
        </w:rPr>
        <w:t xml:space="preserve"> </w:t>
      </w:r>
      <w:r w:rsidR="00B8131B" w:rsidRPr="00BB6889">
        <w:rPr>
          <w:b/>
          <w:iCs/>
          <w:color w:val="auto"/>
          <w:sz w:val="40"/>
          <w:szCs w:val="40"/>
          <w:u w:val="single"/>
        </w:rPr>
        <w:t>Only</w:t>
      </w:r>
      <w:r w:rsidR="00B8131B">
        <w:rPr>
          <w:b/>
          <w:iCs/>
          <w:color w:val="auto"/>
          <w:sz w:val="40"/>
          <w:szCs w:val="40"/>
        </w:rPr>
        <w:t xml:space="preserve"> </w:t>
      </w:r>
      <w:r w:rsidR="00CE2474">
        <w:rPr>
          <w:b/>
          <w:iCs/>
          <w:color w:val="auto"/>
          <w:sz w:val="40"/>
          <w:szCs w:val="40"/>
        </w:rPr>
        <w:t>(no tickets</w:t>
      </w:r>
      <w:r w:rsidR="007F3525">
        <w:rPr>
          <w:b/>
          <w:iCs/>
          <w:color w:val="auto"/>
          <w:sz w:val="40"/>
          <w:szCs w:val="40"/>
        </w:rPr>
        <w:t xml:space="preserve">) </w:t>
      </w:r>
      <w:r w:rsidR="009F6EE6" w:rsidRPr="004A6DA4">
        <w:rPr>
          <w:b/>
          <w:iCs/>
          <w:color w:val="auto"/>
          <w:sz w:val="40"/>
          <w:szCs w:val="40"/>
        </w:rPr>
        <w:t>$</w:t>
      </w:r>
      <w:r w:rsidR="00A56611" w:rsidRPr="004A6DA4">
        <w:rPr>
          <w:b/>
          <w:iCs/>
          <w:color w:val="auto"/>
          <w:sz w:val="40"/>
          <w:szCs w:val="40"/>
        </w:rPr>
        <w:t xml:space="preserve">250 </w:t>
      </w:r>
      <w:r w:rsidR="00524752">
        <w:rPr>
          <w:b/>
          <w:iCs/>
          <w:color w:val="auto"/>
          <w:sz w:val="40"/>
          <w:szCs w:val="40"/>
        </w:rPr>
        <w:t>or More</w:t>
      </w:r>
    </w:p>
    <w:p w14:paraId="7E472226" w14:textId="0114EE83" w:rsidR="001209C5" w:rsidRDefault="00A56611" w:rsidP="001209C5">
      <w:pPr>
        <w:spacing w:after="0" w:line="276" w:lineRule="auto"/>
        <w:ind w:left="0"/>
        <w:jc w:val="center"/>
        <w:rPr>
          <w:b/>
          <w:iCs/>
          <w:color w:val="auto"/>
          <w:sz w:val="40"/>
          <w:szCs w:val="40"/>
        </w:rPr>
      </w:pPr>
      <w:r w:rsidRPr="004A6DA4">
        <w:rPr>
          <w:b/>
          <w:iCs/>
          <w:color w:val="auto"/>
          <w:sz w:val="40"/>
          <w:szCs w:val="40"/>
        </w:rPr>
        <w:t>Sponsor</w:t>
      </w:r>
      <w:r w:rsidR="00656901">
        <w:rPr>
          <w:b/>
          <w:iCs/>
          <w:color w:val="auto"/>
          <w:sz w:val="40"/>
          <w:szCs w:val="40"/>
        </w:rPr>
        <w:t>ship</w:t>
      </w:r>
      <w:r w:rsidRPr="004A6DA4">
        <w:rPr>
          <w:b/>
          <w:iCs/>
          <w:color w:val="auto"/>
          <w:sz w:val="40"/>
          <w:szCs w:val="40"/>
        </w:rPr>
        <w:t xml:space="preserve"> </w:t>
      </w:r>
      <w:r w:rsidR="0044384D" w:rsidRPr="004A6DA4">
        <w:rPr>
          <w:b/>
          <w:iCs/>
          <w:color w:val="auto"/>
          <w:sz w:val="40"/>
          <w:szCs w:val="40"/>
        </w:rPr>
        <w:t xml:space="preserve">&amp; </w:t>
      </w:r>
      <w:r w:rsidR="00E860F0" w:rsidRPr="004A6DA4">
        <w:rPr>
          <w:b/>
          <w:iCs/>
          <w:color w:val="auto"/>
          <w:sz w:val="40"/>
          <w:szCs w:val="40"/>
        </w:rPr>
        <w:t xml:space="preserve">8 </w:t>
      </w:r>
      <w:r w:rsidR="00297E35">
        <w:rPr>
          <w:b/>
          <w:iCs/>
          <w:color w:val="auto"/>
          <w:sz w:val="40"/>
          <w:szCs w:val="40"/>
        </w:rPr>
        <w:t xml:space="preserve">Banquet </w:t>
      </w:r>
      <w:r w:rsidR="00E860F0" w:rsidRPr="004A6DA4">
        <w:rPr>
          <w:b/>
          <w:iCs/>
          <w:color w:val="auto"/>
          <w:sz w:val="40"/>
          <w:szCs w:val="40"/>
        </w:rPr>
        <w:t>Tickets $</w:t>
      </w:r>
      <w:r w:rsidR="00B1766E">
        <w:rPr>
          <w:b/>
          <w:iCs/>
          <w:color w:val="auto"/>
          <w:sz w:val="40"/>
          <w:szCs w:val="40"/>
        </w:rPr>
        <w:t>550</w:t>
      </w:r>
      <w:r w:rsidR="001209C5">
        <w:rPr>
          <w:b/>
          <w:iCs/>
          <w:color w:val="auto"/>
          <w:sz w:val="40"/>
          <w:szCs w:val="40"/>
        </w:rPr>
        <w:t xml:space="preserve"> </w:t>
      </w:r>
    </w:p>
    <w:p w14:paraId="63B83CEB" w14:textId="7BE3319F" w:rsidR="001209C5" w:rsidRPr="003C70F2" w:rsidRDefault="001209C5" w:rsidP="00280B52">
      <w:pPr>
        <w:spacing w:after="0" w:line="480" w:lineRule="auto"/>
        <w:ind w:left="0"/>
        <w:jc w:val="center"/>
        <w:rPr>
          <w:b/>
          <w:iCs/>
          <w:color w:val="auto"/>
          <w:sz w:val="32"/>
          <w:szCs w:val="32"/>
        </w:rPr>
      </w:pPr>
      <w:r w:rsidRPr="003C70F2">
        <w:rPr>
          <w:b/>
          <w:iCs/>
          <w:color w:val="auto"/>
          <w:sz w:val="32"/>
          <w:szCs w:val="32"/>
        </w:rPr>
        <w:t>(Advertising Included with Sponsorship)</w:t>
      </w:r>
    </w:p>
    <w:p w14:paraId="510B6BA2" w14:textId="4489AD13" w:rsidR="00280B52" w:rsidRDefault="00280B52" w:rsidP="00280B52">
      <w:pPr>
        <w:spacing w:after="0" w:line="480" w:lineRule="auto"/>
        <w:ind w:left="0"/>
        <w:jc w:val="center"/>
        <w:rPr>
          <w:b/>
          <w:iCs/>
          <w:color w:val="C00000"/>
          <w:sz w:val="36"/>
          <w:szCs w:val="36"/>
        </w:rPr>
      </w:pPr>
      <w:r w:rsidRPr="00CD6E9E">
        <w:rPr>
          <w:b/>
          <w:iCs/>
          <w:noProof/>
          <w:color w:val="C0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3A7E5F6" wp14:editId="1B55E62A">
                <wp:simplePos x="0" y="0"/>
                <wp:positionH relativeFrom="column">
                  <wp:posOffset>718820</wp:posOffset>
                </wp:positionH>
                <wp:positionV relativeFrom="paragraph">
                  <wp:posOffset>88900</wp:posOffset>
                </wp:positionV>
                <wp:extent cx="4419600" cy="12573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09B2A" w14:textId="2A6E28CD" w:rsidR="006F4542" w:rsidRPr="008A3108" w:rsidRDefault="0086208A" w:rsidP="006F454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8A3108"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Tickets available at Second Chances Store</w:t>
                            </w:r>
                          </w:p>
                          <w:p w14:paraId="54178858" w14:textId="77777777" w:rsidR="006F7E83" w:rsidRDefault="0086208A" w:rsidP="006F454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8A3108"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1100 S Broadway Ave</w:t>
                            </w:r>
                            <w:r w:rsidR="003C0206" w:rsidRPr="008A3108"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., Poteau, OK</w:t>
                            </w:r>
                            <w:r w:rsidR="006F7E83"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,</w:t>
                            </w:r>
                          </w:p>
                          <w:p w14:paraId="6B8D5887" w14:textId="3906C746" w:rsidR="006F4542" w:rsidRPr="008A3108" w:rsidRDefault="003C0206" w:rsidP="006F454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8A3108"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C53A3"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online </w:t>
                            </w:r>
                            <w:hyperlink r:id="rId8" w:history="1">
                              <w:r w:rsidR="00E66400" w:rsidRPr="00EC53A3">
                                <w:rPr>
                                  <w:rStyle w:val="Hyperlink"/>
                                  <w:b/>
                                  <w:bCs/>
                                  <w:color w:val="0070C0"/>
                                  <w:sz w:val="36"/>
                                  <w:szCs w:val="36"/>
                                </w:rPr>
                                <w:t>www.secondchancesok.com</w:t>
                              </w:r>
                            </w:hyperlink>
                            <w:r w:rsidR="00E66400" w:rsidRPr="00EC53A3"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 or</w:t>
                            </w:r>
                          </w:p>
                          <w:p w14:paraId="74694EF2" w14:textId="5F200C86" w:rsidR="003C0206" w:rsidRPr="008A3108" w:rsidRDefault="00E66400" w:rsidP="006F454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8A3108"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scan this QR Code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A7E5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6.6pt;margin-top:7pt;width:348pt;height:9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" stroked="f">
                <v:textbox>
                  <w:txbxContent>
                    <w:p w14:paraId="4DC09B2A" w14:textId="2A6E28CD" w:rsidR="006F4542" w:rsidRPr="008A3108" w:rsidRDefault="0086208A" w:rsidP="006F454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8A3108">
                        <w:rPr>
                          <w:b/>
                          <w:bCs/>
                          <w:color w:val="C00000"/>
                          <w:sz w:val="36"/>
                          <w:szCs w:val="36"/>
                        </w:rPr>
                        <w:t>Tickets available at Second Chances Store</w:t>
                      </w:r>
                    </w:p>
                    <w:p w14:paraId="54178858" w14:textId="77777777" w:rsidR="006F7E83" w:rsidRDefault="0086208A" w:rsidP="006F454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8A3108">
                        <w:rPr>
                          <w:b/>
                          <w:bCs/>
                          <w:color w:val="C00000"/>
                          <w:sz w:val="36"/>
                          <w:szCs w:val="36"/>
                        </w:rPr>
                        <w:t>1100 S Broadway Ave</w:t>
                      </w:r>
                      <w:r w:rsidR="003C0206" w:rsidRPr="008A3108">
                        <w:rPr>
                          <w:b/>
                          <w:bCs/>
                          <w:color w:val="C00000"/>
                          <w:sz w:val="36"/>
                          <w:szCs w:val="36"/>
                        </w:rPr>
                        <w:t>., Poteau, OK</w:t>
                      </w:r>
                      <w:r w:rsidR="006F7E83">
                        <w:rPr>
                          <w:b/>
                          <w:bCs/>
                          <w:color w:val="C00000"/>
                          <w:sz w:val="36"/>
                          <w:szCs w:val="36"/>
                        </w:rPr>
                        <w:t>,</w:t>
                      </w:r>
                    </w:p>
                    <w:p w14:paraId="6B8D5887" w14:textId="3906C746" w:rsidR="006F4542" w:rsidRPr="008A3108" w:rsidRDefault="003C0206" w:rsidP="006F454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8A3108">
                        <w:rPr>
                          <w:b/>
                          <w:bCs/>
                          <w:color w:val="C00000"/>
                          <w:sz w:val="36"/>
                          <w:szCs w:val="36"/>
                        </w:rPr>
                        <w:t xml:space="preserve"> </w:t>
                      </w:r>
                      <w:r w:rsidRPr="00EC53A3">
                        <w:rPr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online </w:t>
                      </w:r>
                      <w:hyperlink r:id="rId9" w:history="1">
                        <w:r w:rsidR="00E66400" w:rsidRPr="00EC53A3">
                          <w:rPr>
                            <w:rStyle w:val="Hyperlink"/>
                            <w:b/>
                            <w:bCs/>
                            <w:color w:val="0070C0"/>
                            <w:sz w:val="36"/>
                            <w:szCs w:val="36"/>
                          </w:rPr>
                          <w:t>www.secondchancesok.com</w:t>
                        </w:r>
                      </w:hyperlink>
                      <w:r w:rsidR="00E66400" w:rsidRPr="00EC53A3">
                        <w:rPr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 or</w:t>
                      </w:r>
                    </w:p>
                    <w:p w14:paraId="74694EF2" w14:textId="5F200C86" w:rsidR="003C0206" w:rsidRPr="008A3108" w:rsidRDefault="00E66400" w:rsidP="006F454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8A3108">
                        <w:rPr>
                          <w:b/>
                          <w:bCs/>
                          <w:color w:val="C00000"/>
                          <w:sz w:val="36"/>
                          <w:szCs w:val="36"/>
                        </w:rPr>
                        <w:t>scan this QR Code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iCs/>
          <w:noProof/>
          <w:color w:val="0070C0"/>
          <w:sz w:val="36"/>
          <w:szCs w:val="36"/>
        </w:rPr>
        <w:drawing>
          <wp:inline distT="0" distB="0" distL="0" distR="0" wp14:anchorId="2481B611" wp14:editId="64F4B30B">
            <wp:extent cx="1426464" cy="1426464"/>
            <wp:effectExtent l="0" t="0" r="2540" b="2540"/>
            <wp:docPr id="10362574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257401" name="Picture 103625740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26464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0ABEF" w14:textId="2A74555D" w:rsidR="00DA055A" w:rsidRPr="00F03013" w:rsidRDefault="00D06DD1" w:rsidP="005346A0">
      <w:pPr>
        <w:spacing w:after="0" w:line="276" w:lineRule="auto"/>
        <w:ind w:left="0"/>
        <w:jc w:val="center"/>
        <w:rPr>
          <w:b/>
          <w:iCs/>
          <w:color w:val="0070C0"/>
          <w:sz w:val="32"/>
          <w:szCs w:val="32"/>
        </w:rPr>
      </w:pPr>
      <w:r w:rsidRPr="00F03013">
        <w:rPr>
          <w:b/>
          <w:iCs/>
          <w:color w:val="0070C0"/>
          <w:sz w:val="32"/>
          <w:szCs w:val="32"/>
        </w:rPr>
        <w:t xml:space="preserve">Someone is counting on </w:t>
      </w:r>
      <w:r w:rsidR="00304349" w:rsidRPr="00F03013">
        <w:rPr>
          <w:b/>
          <w:i/>
          <w:color w:val="0070C0"/>
          <w:sz w:val="32"/>
          <w:szCs w:val="32"/>
        </w:rPr>
        <w:t>YOU</w:t>
      </w:r>
      <w:r w:rsidR="00304349" w:rsidRPr="00F03013">
        <w:rPr>
          <w:b/>
          <w:iCs/>
          <w:color w:val="0070C0"/>
          <w:sz w:val="32"/>
          <w:szCs w:val="32"/>
        </w:rPr>
        <w:t xml:space="preserve"> to</w:t>
      </w:r>
      <w:r w:rsidR="0081440B" w:rsidRPr="00F03013">
        <w:rPr>
          <w:b/>
          <w:iCs/>
          <w:color w:val="0070C0"/>
          <w:sz w:val="32"/>
          <w:szCs w:val="32"/>
        </w:rPr>
        <w:t xml:space="preserve"> </w:t>
      </w:r>
      <w:r w:rsidR="0099446E" w:rsidRPr="00F03013">
        <w:rPr>
          <w:b/>
          <w:iCs/>
          <w:color w:val="0070C0"/>
          <w:sz w:val="32"/>
          <w:szCs w:val="32"/>
        </w:rPr>
        <w:t>“</w:t>
      </w:r>
      <w:r w:rsidR="000D6292" w:rsidRPr="00F03013">
        <w:rPr>
          <w:b/>
          <w:iCs/>
          <w:color w:val="0070C0"/>
          <w:sz w:val="32"/>
          <w:szCs w:val="32"/>
        </w:rPr>
        <w:t>Be the Change</w:t>
      </w:r>
      <w:r w:rsidR="0099446E" w:rsidRPr="00F03013">
        <w:rPr>
          <w:b/>
          <w:iCs/>
          <w:color w:val="0070C0"/>
          <w:sz w:val="32"/>
          <w:szCs w:val="32"/>
        </w:rPr>
        <w:t>” in our community!</w:t>
      </w:r>
    </w:p>
    <w:p w14:paraId="1605A8AD" w14:textId="505B8F21" w:rsidR="0081440B" w:rsidRPr="00F03013" w:rsidRDefault="00693DE0" w:rsidP="005346A0">
      <w:pPr>
        <w:spacing w:after="0" w:line="276" w:lineRule="auto"/>
        <w:ind w:left="0"/>
        <w:jc w:val="center"/>
        <w:rPr>
          <w:b/>
          <w:sz w:val="32"/>
          <w:szCs w:val="32"/>
        </w:rPr>
      </w:pPr>
      <w:r w:rsidRPr="00F03013">
        <w:rPr>
          <w:b/>
          <w:iCs/>
          <w:color w:val="0070C0"/>
          <w:sz w:val="32"/>
          <w:szCs w:val="32"/>
        </w:rPr>
        <w:t xml:space="preserve">Thank you for supporting recovery and </w:t>
      </w:r>
      <w:r w:rsidR="0083272D" w:rsidRPr="00F03013">
        <w:rPr>
          <w:b/>
          <w:iCs/>
          <w:color w:val="0070C0"/>
          <w:sz w:val="32"/>
          <w:szCs w:val="32"/>
        </w:rPr>
        <w:t xml:space="preserve">helping make a </w:t>
      </w:r>
      <w:r w:rsidR="006F6E43" w:rsidRPr="00F03013">
        <w:rPr>
          <w:b/>
          <w:iCs/>
          <w:color w:val="0070C0"/>
          <w:sz w:val="32"/>
          <w:szCs w:val="32"/>
        </w:rPr>
        <w:t>hopeless</w:t>
      </w:r>
      <w:r w:rsidR="0083272D" w:rsidRPr="00F03013">
        <w:rPr>
          <w:b/>
          <w:iCs/>
          <w:color w:val="0070C0"/>
          <w:sz w:val="32"/>
          <w:szCs w:val="32"/>
        </w:rPr>
        <w:t xml:space="preserve"> situation </w:t>
      </w:r>
      <w:r w:rsidR="006F6E43" w:rsidRPr="00F03013">
        <w:rPr>
          <w:b/>
          <w:iCs/>
          <w:color w:val="0070C0"/>
          <w:sz w:val="32"/>
          <w:szCs w:val="32"/>
        </w:rPr>
        <w:t>POSSIBLE!</w:t>
      </w:r>
    </w:p>
    <w:sectPr w:rsidR="0081440B" w:rsidRPr="00F03013" w:rsidSect="00155146">
      <w:headerReference w:type="default" r:id="rId11"/>
      <w:footerReference w:type="default" r:id="rId12"/>
      <w:pgSz w:w="12240" w:h="15840" w:code="1"/>
      <w:pgMar w:top="720" w:right="720" w:bottom="720" w:left="720" w:header="720" w:footer="432" w:gutter="0"/>
      <w:pgBorders w:offsetFrom="page">
        <w:top w:val="tornPaperBlack" w:sz="31" w:space="24" w:color="0070C0"/>
        <w:left w:val="tornPaperBlack" w:sz="31" w:space="24" w:color="0070C0"/>
        <w:bottom w:val="tornPaperBlack" w:sz="31" w:space="24" w:color="0070C0"/>
        <w:right w:val="tornPaperBlack" w:sz="31" w:space="24" w:color="0070C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1932E" w14:textId="77777777" w:rsidR="007558A5" w:rsidRDefault="007558A5" w:rsidP="001D415C">
      <w:pPr>
        <w:spacing w:after="0" w:line="240" w:lineRule="auto"/>
      </w:pPr>
      <w:r>
        <w:separator/>
      </w:r>
    </w:p>
  </w:endnote>
  <w:endnote w:type="continuationSeparator" w:id="0">
    <w:p w14:paraId="25AF0892" w14:textId="77777777" w:rsidR="007558A5" w:rsidRDefault="007558A5" w:rsidP="001D4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5F590" w14:textId="570A9C08" w:rsidR="005526DA" w:rsidRPr="00DA055A" w:rsidRDefault="005526DA" w:rsidP="006A1D81">
    <w:pPr>
      <w:pStyle w:val="Footer"/>
      <w:jc w:val="center"/>
      <w:rPr>
        <w:b/>
        <w:bCs/>
        <w:color w:val="auto"/>
        <w:sz w:val="28"/>
        <w:szCs w:val="28"/>
      </w:rPr>
    </w:pPr>
    <w:r w:rsidRPr="00DA055A">
      <w:rPr>
        <w:b/>
        <w:bCs/>
        <w:color w:val="auto"/>
        <w:sz w:val="28"/>
        <w:szCs w:val="28"/>
      </w:rPr>
      <w:t>For more information call 918-647-0612</w:t>
    </w:r>
    <w:r w:rsidR="00D821A2">
      <w:rPr>
        <w:b/>
        <w:bCs/>
        <w:color w:val="auto"/>
        <w:sz w:val="28"/>
        <w:szCs w:val="28"/>
      </w:rPr>
      <w:t xml:space="preserve"> or email </w:t>
    </w:r>
    <w:hyperlink r:id="rId1" w:history="1">
      <w:r w:rsidR="00755950" w:rsidRPr="00DA055A">
        <w:rPr>
          <w:rStyle w:val="Hyperlink"/>
          <w:b/>
          <w:bCs/>
          <w:color w:val="000000" w:themeColor="text1"/>
          <w:sz w:val="28"/>
          <w:szCs w:val="28"/>
          <w:u w:val="none"/>
        </w:rPr>
        <w:t>twallace@secondchancesok.com</w:t>
      </w:r>
    </w:hyperlink>
  </w:p>
  <w:p w14:paraId="37C821AE" w14:textId="65845D49" w:rsidR="00F47EC5" w:rsidRPr="00BC49DA" w:rsidRDefault="00F47EC5" w:rsidP="006A1D81">
    <w:pPr>
      <w:pStyle w:val="Footer"/>
      <w:jc w:val="center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F6C8AC" w14:textId="77777777" w:rsidR="007558A5" w:rsidRDefault="007558A5" w:rsidP="001D415C">
      <w:pPr>
        <w:spacing w:after="0" w:line="240" w:lineRule="auto"/>
      </w:pPr>
      <w:r>
        <w:separator/>
      </w:r>
    </w:p>
  </w:footnote>
  <w:footnote w:type="continuationSeparator" w:id="0">
    <w:p w14:paraId="0B2C1D36" w14:textId="77777777" w:rsidR="007558A5" w:rsidRDefault="007558A5" w:rsidP="001D41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5B5D9" w14:textId="42346237" w:rsidR="00254741" w:rsidRDefault="00246B54" w:rsidP="006A1D81">
    <w:pPr>
      <w:pStyle w:val="Subtitle"/>
      <w:jc w:val="center"/>
      <w:rPr>
        <w:b/>
        <w:color w:val="D12F31" w:themeColor="accent2"/>
      </w:rPr>
    </w:pPr>
    <w:r>
      <w:rPr>
        <w:b/>
        <w:noProof/>
        <w:color w:val="D12F31" w:themeColor="accent2"/>
      </w:rPr>
      <w:drawing>
        <wp:inline distT="0" distB="0" distL="0" distR="0" wp14:anchorId="6EA8AB39" wp14:editId="323E6174">
          <wp:extent cx="3314700" cy="844021"/>
          <wp:effectExtent l="0" t="0" r="0" b="0"/>
          <wp:docPr id="191732518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7325185" name="Picture 191732518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30341" cy="8734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15C"/>
    <w:rsid w:val="000100FD"/>
    <w:rsid w:val="0001394B"/>
    <w:rsid w:val="00016224"/>
    <w:rsid w:val="00021889"/>
    <w:rsid w:val="00027187"/>
    <w:rsid w:val="00034AE9"/>
    <w:rsid w:val="00037E74"/>
    <w:rsid w:val="00053C48"/>
    <w:rsid w:val="00057123"/>
    <w:rsid w:val="0007558A"/>
    <w:rsid w:val="000907DE"/>
    <w:rsid w:val="000955CD"/>
    <w:rsid w:val="00096438"/>
    <w:rsid w:val="000C1FB6"/>
    <w:rsid w:val="000C3F97"/>
    <w:rsid w:val="000D4063"/>
    <w:rsid w:val="000D4134"/>
    <w:rsid w:val="000D562B"/>
    <w:rsid w:val="000D5FC9"/>
    <w:rsid w:val="000D6292"/>
    <w:rsid w:val="000F7B47"/>
    <w:rsid w:val="00100B36"/>
    <w:rsid w:val="001209C5"/>
    <w:rsid w:val="00132C9F"/>
    <w:rsid w:val="001452D0"/>
    <w:rsid w:val="00151175"/>
    <w:rsid w:val="00153CCD"/>
    <w:rsid w:val="00155146"/>
    <w:rsid w:val="00166070"/>
    <w:rsid w:val="001917D0"/>
    <w:rsid w:val="001971E6"/>
    <w:rsid w:val="001A05D4"/>
    <w:rsid w:val="001D13E7"/>
    <w:rsid w:val="001D29B1"/>
    <w:rsid w:val="001D415C"/>
    <w:rsid w:val="001F43F3"/>
    <w:rsid w:val="00200605"/>
    <w:rsid w:val="00215D6F"/>
    <w:rsid w:val="00223597"/>
    <w:rsid w:val="0022541B"/>
    <w:rsid w:val="00233637"/>
    <w:rsid w:val="00234DBA"/>
    <w:rsid w:val="00235B38"/>
    <w:rsid w:val="00244117"/>
    <w:rsid w:val="00246B54"/>
    <w:rsid w:val="002503A4"/>
    <w:rsid w:val="00254741"/>
    <w:rsid w:val="00255D3A"/>
    <w:rsid w:val="00271D17"/>
    <w:rsid w:val="00273DCD"/>
    <w:rsid w:val="0027493E"/>
    <w:rsid w:val="00277FCB"/>
    <w:rsid w:val="00280B52"/>
    <w:rsid w:val="002866F4"/>
    <w:rsid w:val="00297E35"/>
    <w:rsid w:val="002A25B6"/>
    <w:rsid w:val="002A75F1"/>
    <w:rsid w:val="002D6EDB"/>
    <w:rsid w:val="002E2233"/>
    <w:rsid w:val="002E5060"/>
    <w:rsid w:val="00304349"/>
    <w:rsid w:val="00304729"/>
    <w:rsid w:val="00316909"/>
    <w:rsid w:val="00332B04"/>
    <w:rsid w:val="0035078C"/>
    <w:rsid w:val="00351E37"/>
    <w:rsid w:val="00362FD5"/>
    <w:rsid w:val="00370380"/>
    <w:rsid w:val="00377232"/>
    <w:rsid w:val="00397F22"/>
    <w:rsid w:val="003B750F"/>
    <w:rsid w:val="003C0206"/>
    <w:rsid w:val="003C153B"/>
    <w:rsid w:val="003C35D1"/>
    <w:rsid w:val="003C70F2"/>
    <w:rsid w:val="003C7FAF"/>
    <w:rsid w:val="003D534B"/>
    <w:rsid w:val="003E0DB0"/>
    <w:rsid w:val="003E5484"/>
    <w:rsid w:val="003E6FE3"/>
    <w:rsid w:val="003F4A12"/>
    <w:rsid w:val="00416F23"/>
    <w:rsid w:val="004171F8"/>
    <w:rsid w:val="00423C73"/>
    <w:rsid w:val="0042607A"/>
    <w:rsid w:val="00436023"/>
    <w:rsid w:val="0044335E"/>
    <w:rsid w:val="0044384D"/>
    <w:rsid w:val="004636DD"/>
    <w:rsid w:val="004950B9"/>
    <w:rsid w:val="004A6DA4"/>
    <w:rsid w:val="004B1D4A"/>
    <w:rsid w:val="004C136A"/>
    <w:rsid w:val="004E346B"/>
    <w:rsid w:val="004F1FDF"/>
    <w:rsid w:val="004F36F1"/>
    <w:rsid w:val="004F6559"/>
    <w:rsid w:val="00501C6E"/>
    <w:rsid w:val="00524752"/>
    <w:rsid w:val="005346A0"/>
    <w:rsid w:val="0053716D"/>
    <w:rsid w:val="005526DA"/>
    <w:rsid w:val="00566451"/>
    <w:rsid w:val="005B62C2"/>
    <w:rsid w:val="005D2562"/>
    <w:rsid w:val="005F0F38"/>
    <w:rsid w:val="00612856"/>
    <w:rsid w:val="0061447E"/>
    <w:rsid w:val="00621491"/>
    <w:rsid w:val="00622FAD"/>
    <w:rsid w:val="00624172"/>
    <w:rsid w:val="00624E84"/>
    <w:rsid w:val="006318BC"/>
    <w:rsid w:val="00656901"/>
    <w:rsid w:val="00671DFC"/>
    <w:rsid w:val="00675FF8"/>
    <w:rsid w:val="0068341D"/>
    <w:rsid w:val="00693DE0"/>
    <w:rsid w:val="006971D5"/>
    <w:rsid w:val="006A1D81"/>
    <w:rsid w:val="006A2725"/>
    <w:rsid w:val="006B1057"/>
    <w:rsid w:val="006B7617"/>
    <w:rsid w:val="006D4964"/>
    <w:rsid w:val="006E153E"/>
    <w:rsid w:val="006F4542"/>
    <w:rsid w:val="006F6E43"/>
    <w:rsid w:val="006F7E83"/>
    <w:rsid w:val="00724303"/>
    <w:rsid w:val="007367E5"/>
    <w:rsid w:val="00742977"/>
    <w:rsid w:val="007558A5"/>
    <w:rsid w:val="00755950"/>
    <w:rsid w:val="00755D9C"/>
    <w:rsid w:val="00763A63"/>
    <w:rsid w:val="0076756F"/>
    <w:rsid w:val="0078406D"/>
    <w:rsid w:val="0079578E"/>
    <w:rsid w:val="00795845"/>
    <w:rsid w:val="007A52CB"/>
    <w:rsid w:val="007C2234"/>
    <w:rsid w:val="007F2362"/>
    <w:rsid w:val="007F3525"/>
    <w:rsid w:val="007F4A26"/>
    <w:rsid w:val="007F7B20"/>
    <w:rsid w:val="0081440B"/>
    <w:rsid w:val="0083272D"/>
    <w:rsid w:val="00851D60"/>
    <w:rsid w:val="0086208A"/>
    <w:rsid w:val="00872B65"/>
    <w:rsid w:val="00875D6F"/>
    <w:rsid w:val="00876E07"/>
    <w:rsid w:val="008812A5"/>
    <w:rsid w:val="008964B1"/>
    <w:rsid w:val="008A3108"/>
    <w:rsid w:val="008A527B"/>
    <w:rsid w:val="008A756B"/>
    <w:rsid w:val="008B25FC"/>
    <w:rsid w:val="008B6066"/>
    <w:rsid w:val="008D0C4C"/>
    <w:rsid w:val="008D3766"/>
    <w:rsid w:val="009048AB"/>
    <w:rsid w:val="00922999"/>
    <w:rsid w:val="00934530"/>
    <w:rsid w:val="0094068B"/>
    <w:rsid w:val="0095245F"/>
    <w:rsid w:val="00952580"/>
    <w:rsid w:val="009610B1"/>
    <w:rsid w:val="00964735"/>
    <w:rsid w:val="00965094"/>
    <w:rsid w:val="0097359F"/>
    <w:rsid w:val="0099446E"/>
    <w:rsid w:val="00995A89"/>
    <w:rsid w:val="009B3EB0"/>
    <w:rsid w:val="009B4013"/>
    <w:rsid w:val="009D41EA"/>
    <w:rsid w:val="009D6F1B"/>
    <w:rsid w:val="009F142F"/>
    <w:rsid w:val="009F2BF8"/>
    <w:rsid w:val="009F352D"/>
    <w:rsid w:val="009F6EE6"/>
    <w:rsid w:val="00A066E8"/>
    <w:rsid w:val="00A07715"/>
    <w:rsid w:val="00A14C53"/>
    <w:rsid w:val="00A220DB"/>
    <w:rsid w:val="00A23B55"/>
    <w:rsid w:val="00A3325C"/>
    <w:rsid w:val="00A335DD"/>
    <w:rsid w:val="00A40E5E"/>
    <w:rsid w:val="00A41082"/>
    <w:rsid w:val="00A42052"/>
    <w:rsid w:val="00A50787"/>
    <w:rsid w:val="00A54645"/>
    <w:rsid w:val="00A56611"/>
    <w:rsid w:val="00A610B5"/>
    <w:rsid w:val="00A61420"/>
    <w:rsid w:val="00A6731E"/>
    <w:rsid w:val="00A76478"/>
    <w:rsid w:val="00A76E81"/>
    <w:rsid w:val="00A82BE7"/>
    <w:rsid w:val="00A910A9"/>
    <w:rsid w:val="00A91CF7"/>
    <w:rsid w:val="00AB7BF8"/>
    <w:rsid w:val="00AD0FD4"/>
    <w:rsid w:val="00AD1D5A"/>
    <w:rsid w:val="00AD2353"/>
    <w:rsid w:val="00AF2B91"/>
    <w:rsid w:val="00AF60B8"/>
    <w:rsid w:val="00B02D38"/>
    <w:rsid w:val="00B0742C"/>
    <w:rsid w:val="00B10F0A"/>
    <w:rsid w:val="00B1766E"/>
    <w:rsid w:val="00B20892"/>
    <w:rsid w:val="00B21CD6"/>
    <w:rsid w:val="00B255D9"/>
    <w:rsid w:val="00B26962"/>
    <w:rsid w:val="00B352E4"/>
    <w:rsid w:val="00B67EF2"/>
    <w:rsid w:val="00B8131B"/>
    <w:rsid w:val="00B87814"/>
    <w:rsid w:val="00B9026C"/>
    <w:rsid w:val="00BA3284"/>
    <w:rsid w:val="00BB6889"/>
    <w:rsid w:val="00BC2AC1"/>
    <w:rsid w:val="00BC49DA"/>
    <w:rsid w:val="00BD4F61"/>
    <w:rsid w:val="00BD545D"/>
    <w:rsid w:val="00BF706C"/>
    <w:rsid w:val="00C03146"/>
    <w:rsid w:val="00C053B5"/>
    <w:rsid w:val="00C13E23"/>
    <w:rsid w:val="00C16FC0"/>
    <w:rsid w:val="00C51945"/>
    <w:rsid w:val="00C6694E"/>
    <w:rsid w:val="00C8125D"/>
    <w:rsid w:val="00CA12B4"/>
    <w:rsid w:val="00CA4407"/>
    <w:rsid w:val="00CC375C"/>
    <w:rsid w:val="00CC6E0C"/>
    <w:rsid w:val="00CC7917"/>
    <w:rsid w:val="00CD4C4E"/>
    <w:rsid w:val="00CD6E9E"/>
    <w:rsid w:val="00CE2474"/>
    <w:rsid w:val="00D06DD1"/>
    <w:rsid w:val="00D1663D"/>
    <w:rsid w:val="00D17BBC"/>
    <w:rsid w:val="00D369B8"/>
    <w:rsid w:val="00D37003"/>
    <w:rsid w:val="00D37D8B"/>
    <w:rsid w:val="00D42EE6"/>
    <w:rsid w:val="00D81DCC"/>
    <w:rsid w:val="00D821A2"/>
    <w:rsid w:val="00D83AD3"/>
    <w:rsid w:val="00D87109"/>
    <w:rsid w:val="00D91DE1"/>
    <w:rsid w:val="00DA055A"/>
    <w:rsid w:val="00DA0C43"/>
    <w:rsid w:val="00DA723B"/>
    <w:rsid w:val="00DA7DE9"/>
    <w:rsid w:val="00DE1522"/>
    <w:rsid w:val="00E00B5C"/>
    <w:rsid w:val="00E211D2"/>
    <w:rsid w:val="00E33EBE"/>
    <w:rsid w:val="00E441DD"/>
    <w:rsid w:val="00E618C1"/>
    <w:rsid w:val="00E66400"/>
    <w:rsid w:val="00E760EF"/>
    <w:rsid w:val="00E860F0"/>
    <w:rsid w:val="00E97E3E"/>
    <w:rsid w:val="00EA287A"/>
    <w:rsid w:val="00EA67B9"/>
    <w:rsid w:val="00EB3BC9"/>
    <w:rsid w:val="00EC53A3"/>
    <w:rsid w:val="00ED6FCE"/>
    <w:rsid w:val="00EE2C34"/>
    <w:rsid w:val="00EF0830"/>
    <w:rsid w:val="00F03013"/>
    <w:rsid w:val="00F37915"/>
    <w:rsid w:val="00F47EC5"/>
    <w:rsid w:val="00F5270F"/>
    <w:rsid w:val="00F70B2F"/>
    <w:rsid w:val="00F777AA"/>
    <w:rsid w:val="00F85D97"/>
    <w:rsid w:val="00F90306"/>
    <w:rsid w:val="00F92709"/>
    <w:rsid w:val="00FB1894"/>
    <w:rsid w:val="00FD7BDD"/>
    <w:rsid w:val="00FE01D5"/>
    <w:rsid w:val="00FE0A30"/>
    <w:rsid w:val="00FE4EFA"/>
    <w:rsid w:val="00FF1115"/>
    <w:rsid w:val="00FF7139"/>
    <w:rsid w:val="00FF7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91EEC5F"/>
  <w15:chartTrackingRefBased/>
  <w15:docId w15:val="{8D4C15C4-EEEB-4FCA-876C-5FA10E955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"/>
    <w:rPr>
      <w:caps/>
      <w:spacing w:val="15"/>
      <w:sz w:val="52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Date">
    <w:name w:val="Date"/>
    <w:basedOn w:val="Normal"/>
    <w:next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pPr>
      <w:spacing w:after="0" w:line="240" w:lineRule="auto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D41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415C"/>
  </w:style>
  <w:style w:type="paragraph" w:styleId="Footer">
    <w:name w:val="footer"/>
    <w:basedOn w:val="Normal"/>
    <w:link w:val="FooterChar"/>
    <w:uiPriority w:val="99"/>
    <w:unhideWhenUsed/>
    <w:rsid w:val="001D41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415C"/>
  </w:style>
  <w:style w:type="paragraph" w:styleId="BalloonText">
    <w:name w:val="Balloon Text"/>
    <w:basedOn w:val="Normal"/>
    <w:link w:val="BalloonTextChar"/>
    <w:uiPriority w:val="99"/>
    <w:semiHidden/>
    <w:unhideWhenUsed/>
    <w:rsid w:val="00C13E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E2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C136A"/>
    <w:rPr>
      <w:color w:val="82B4B9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934530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7367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condchancesok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secondchancesok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wallace@secondchanceso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rri%20Wallace\AppData\Roaming\Microsoft\Templates\Spring%20event%20flyer%20(with%20blossom%20branch)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21673351-F45D-4AC0-BE06-69E75D0FF0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 event flyer (with blossom branch)</Template>
  <TotalTime>3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Terri Wallace</dc:creator>
  <cp:keywords/>
  <cp:lastModifiedBy>Terri Sanchez</cp:lastModifiedBy>
  <cp:revision>4</cp:revision>
  <cp:lastPrinted>2025-07-08T20:45:00Z</cp:lastPrinted>
  <dcterms:created xsi:type="dcterms:W3CDTF">2026-06-24T19:47:00Z</dcterms:created>
  <dcterms:modified xsi:type="dcterms:W3CDTF">2026-07-01T17:47:00Z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